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3DC60" w14:textId="611C81C4" w:rsidR="00596C57" w:rsidRPr="00596C57" w:rsidRDefault="00596C57" w:rsidP="00596C57">
      <w:pPr>
        <w:spacing w:after="200"/>
        <w:jc w:val="both"/>
        <w:rPr>
          <w:rFonts w:asciiTheme="minorHAnsi" w:hAnsiTheme="minorHAnsi" w:cstheme="minorHAnsi"/>
        </w:rPr>
      </w:pPr>
      <w:r w:rsidRPr="00596C57">
        <w:rPr>
          <w:rFonts w:asciiTheme="minorHAnsi" w:eastAsia="CoronetPS" w:hAnsiTheme="minorHAnsi" w:cstheme="minorHAnsi"/>
        </w:rPr>
        <w:t>Niech Zmartwychwstanie Pańskie,</w:t>
      </w:r>
      <w:r w:rsidRPr="00596C57">
        <w:rPr>
          <w:rFonts w:asciiTheme="minorHAnsi" w:eastAsia="CoronetPS" w:hAnsiTheme="minorHAnsi" w:cstheme="minorHAnsi"/>
        </w:rPr>
        <w:t xml:space="preserve"> </w:t>
      </w:r>
      <w:r w:rsidRPr="00596C57">
        <w:rPr>
          <w:rFonts w:asciiTheme="minorHAnsi" w:eastAsia="CoronetPS" w:hAnsiTheme="minorHAnsi" w:cstheme="minorHAnsi"/>
        </w:rPr>
        <w:t>które niesie odrodzenie duchowe, napełni wszystkich spokojem i wiarą, da siłę w pokonywaniu trudności</w:t>
      </w:r>
      <w:r>
        <w:rPr>
          <w:rFonts w:asciiTheme="minorHAnsi" w:eastAsia="CoronetPS" w:hAnsiTheme="minorHAnsi" w:cstheme="minorHAnsi"/>
        </w:rPr>
        <w:t xml:space="preserve"> </w:t>
      </w:r>
      <w:r w:rsidRPr="00596C57">
        <w:rPr>
          <w:rFonts w:asciiTheme="minorHAnsi" w:eastAsia="CoronetPS" w:hAnsiTheme="minorHAnsi" w:cstheme="minorHAnsi"/>
        </w:rPr>
        <w:t>i pozwoli z ufnością patrzeć w przyszłość.</w:t>
      </w:r>
    </w:p>
    <w:p w14:paraId="7DA564C6" w14:textId="1DAB1C7D" w:rsidR="00596C57" w:rsidRPr="00596C57" w:rsidRDefault="00596C57" w:rsidP="00596C57">
      <w:pPr>
        <w:pStyle w:val="Standard"/>
        <w:jc w:val="both"/>
        <w:rPr>
          <w:rFonts w:asciiTheme="minorHAnsi" w:eastAsia="CoronetPS" w:hAnsiTheme="minorHAnsi" w:cstheme="minorHAnsi"/>
        </w:rPr>
      </w:pPr>
      <w:r w:rsidRPr="00596C57">
        <w:rPr>
          <w:rFonts w:asciiTheme="minorHAnsi" w:eastAsia="CoronetPS" w:hAnsiTheme="minorHAnsi" w:cstheme="minorHAnsi"/>
        </w:rPr>
        <w:t>Obfitych Łask i Błogosławieństw</w:t>
      </w:r>
      <w:r>
        <w:rPr>
          <w:rFonts w:asciiTheme="minorHAnsi" w:eastAsia="CoronetPS" w:hAnsiTheme="minorHAnsi" w:cstheme="minorHAnsi"/>
        </w:rPr>
        <w:t xml:space="preserve"> </w:t>
      </w:r>
      <w:r w:rsidRPr="00596C57">
        <w:rPr>
          <w:rFonts w:asciiTheme="minorHAnsi" w:eastAsia="CoronetPS" w:hAnsiTheme="minorHAnsi" w:cstheme="minorHAnsi"/>
        </w:rPr>
        <w:t>od Chrystusa Zmartwychwstałego</w:t>
      </w:r>
      <w:r w:rsidRPr="00596C57">
        <w:rPr>
          <w:rFonts w:asciiTheme="minorHAnsi" w:eastAsia="CoronetPS" w:hAnsiTheme="minorHAnsi" w:cstheme="minorHAnsi"/>
        </w:rPr>
        <w:t xml:space="preserve"> </w:t>
      </w:r>
      <w:r w:rsidRPr="00596C57">
        <w:rPr>
          <w:rFonts w:asciiTheme="minorHAnsi" w:eastAsia="CoronetPS" w:hAnsiTheme="minorHAnsi" w:cstheme="minorHAnsi"/>
        </w:rPr>
        <w:t>oraz pełnych pokoju Świąt Wielkanocnych</w:t>
      </w:r>
      <w:r w:rsidRPr="00596C57">
        <w:rPr>
          <w:rFonts w:asciiTheme="minorHAnsi" w:eastAsia="CoronetPS" w:hAnsiTheme="minorHAnsi" w:cstheme="minorHAnsi"/>
        </w:rPr>
        <w:t xml:space="preserve"> </w:t>
      </w:r>
      <w:r w:rsidRPr="00596C57">
        <w:rPr>
          <w:rFonts w:asciiTheme="minorHAnsi" w:eastAsia="CoronetPS" w:hAnsiTheme="minorHAnsi" w:cstheme="minorHAnsi"/>
        </w:rPr>
        <w:t>z radosnym "Alleluja" życzy Społeczność Szkoły Podstawowej Nr 17</w:t>
      </w:r>
    </w:p>
    <w:p w14:paraId="2B291CED" w14:textId="77777777" w:rsidR="00596C57" w:rsidRPr="00596C57" w:rsidRDefault="00596C57" w:rsidP="00596C57">
      <w:pPr>
        <w:pStyle w:val="Standard"/>
        <w:jc w:val="both"/>
        <w:rPr>
          <w:rFonts w:asciiTheme="minorHAnsi" w:eastAsia="CoronetPS" w:hAnsiTheme="minorHAnsi" w:cstheme="minorHAnsi"/>
        </w:rPr>
      </w:pPr>
    </w:p>
    <w:p w14:paraId="6347872A" w14:textId="77777777" w:rsidR="00596C57" w:rsidRPr="00596C57" w:rsidRDefault="00596C57" w:rsidP="00596C57">
      <w:pPr>
        <w:jc w:val="both"/>
        <w:rPr>
          <w:rFonts w:asciiTheme="minorHAnsi" w:hAnsiTheme="minorHAnsi" w:cstheme="minorHAnsi"/>
        </w:rPr>
      </w:pPr>
      <w:r w:rsidRPr="00596C57">
        <w:rPr>
          <w:rFonts w:asciiTheme="minorHAnsi" w:hAnsiTheme="minorHAnsi" w:cstheme="minorHAnsi"/>
        </w:rPr>
        <w:t>Wielkanoc 2026r.</w:t>
      </w:r>
    </w:p>
    <w:p w14:paraId="308BA90A" w14:textId="211ED5CA" w:rsidR="00B30BCB" w:rsidRPr="00596C57" w:rsidRDefault="00C32420" w:rsidP="00596C57">
      <w:pPr>
        <w:pStyle w:val="Standard"/>
        <w:jc w:val="both"/>
        <w:rPr>
          <w:rFonts w:asciiTheme="minorHAnsi" w:hAnsiTheme="minorHAnsi" w:cstheme="minorHAnsi"/>
        </w:rPr>
      </w:pPr>
      <w:r w:rsidRPr="00596C57">
        <w:rPr>
          <w:rFonts w:asciiTheme="minorHAnsi" w:hAnsiTheme="minorHAnsi"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E9924C9" wp14:editId="36FC5AFC">
                <wp:simplePos x="0" y="0"/>
                <wp:positionH relativeFrom="column">
                  <wp:posOffset>4084204</wp:posOffset>
                </wp:positionH>
                <wp:positionV relativeFrom="paragraph">
                  <wp:posOffset>5351763</wp:posOffset>
                </wp:positionV>
                <wp:extent cx="5201921" cy="655953"/>
                <wp:effectExtent l="0" t="0" r="17779" b="10797"/>
                <wp:wrapNone/>
                <wp:docPr id="4" name="Kształt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1921" cy="6559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646BD11E" w14:textId="4B1886CD" w:rsidR="00B30BCB" w:rsidRDefault="00B30BCB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="horz" wrap="non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E9924C9" id="_x0000_t202" coordsize="21600,21600" o:spt="202" path="m,l,21600r21600,l21600,xe">
                <v:stroke joinstyle="miter"/>
                <v:path gradientshapeok="t" o:connecttype="rect"/>
              </v:shapetype>
              <v:shape id="Kształt2" o:spid="_x0000_s1026" type="#_x0000_t202" style="position:absolute;left:0;text-align:left;margin-left:321.6pt;margin-top:421.4pt;width:409.6pt;height:51.65pt;z-index:2516572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" filled="f" stroked="f">
                <v:textbox inset="0,0,0,0">
                  <w:txbxContent>
                    <w:p w14:paraId="646BD11E" w14:textId="4B1886CD" w:rsidR="00B30BCB" w:rsidRDefault="00B30BCB">
                      <w:pPr>
                        <w:jc w:val="center"/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B30BCB" w:rsidRPr="00596C57" w:rsidSect="00596C57">
      <w:pgSz w:w="11906" w:h="16838"/>
      <w:pgMar w:top="1134" w:right="1134" w:bottom="1134" w:left="1134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BF53A" w14:textId="77777777" w:rsidR="00C32420" w:rsidRDefault="00C32420">
      <w:pPr>
        <w:rPr>
          <w:rFonts w:hint="eastAsia"/>
        </w:rPr>
      </w:pPr>
      <w:r>
        <w:separator/>
      </w:r>
    </w:p>
  </w:endnote>
  <w:endnote w:type="continuationSeparator" w:id="0">
    <w:p w14:paraId="71D90B9C" w14:textId="77777777" w:rsidR="00C32420" w:rsidRDefault="00C3242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onetPS">
    <w:altName w:val="Calibri"/>
    <w:charset w:val="00"/>
    <w:family w:val="script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A78B3" w14:textId="77777777" w:rsidR="00C32420" w:rsidRDefault="00C32420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394E50EF" w14:textId="77777777" w:rsidR="00C32420" w:rsidRDefault="00C3242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30BCB"/>
    <w:rsid w:val="00596C57"/>
    <w:rsid w:val="00B30BCB"/>
    <w:rsid w:val="00C32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D98A4"/>
  <w15:docId w15:val="{F1450A1B-2F21-48AB-BBB1-3E493C7AB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313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Marcin Zdanowicz</cp:lastModifiedBy>
  <cp:revision>2</cp:revision>
  <cp:lastPrinted>2025-03-31T11:15:00Z</cp:lastPrinted>
  <dcterms:created xsi:type="dcterms:W3CDTF">2026-03-25T08:08:00Z</dcterms:created>
  <dcterms:modified xsi:type="dcterms:W3CDTF">2026-03-25T08:08:00Z</dcterms:modified>
</cp:coreProperties>
</file>