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73D" w:rsidRDefault="00CF6528">
      <w:pPr>
        <w:pStyle w:val="Standard"/>
        <w:spacing w:line="360" w:lineRule="auto"/>
        <w:jc w:val="center"/>
      </w:pPr>
      <w:r>
        <w:t xml:space="preserve"> </w:t>
      </w:r>
      <w:bookmarkStart w:id="0" w:name="page3R_mcid0"/>
      <w:bookmarkEnd w:id="0"/>
      <w:r>
        <w:br/>
      </w:r>
      <w:r>
        <w:rPr>
          <w:rFonts w:ascii="Times New Roman" w:hAnsi="Times New Roman"/>
          <w:b/>
          <w:bCs/>
          <w:sz w:val="28"/>
          <w:szCs w:val="28"/>
        </w:rPr>
        <w:t>Regulamin</w:t>
      </w:r>
      <w:bookmarkStart w:id="1" w:name="page3R_mcid1"/>
      <w:bookmarkStart w:id="2" w:name="_GoBack"/>
      <w:bookmarkEnd w:id="1"/>
      <w:bookmarkEnd w:id="2"/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Szkoły Podstawowej </w:t>
      </w:r>
      <w:bookmarkStart w:id="3" w:name="page3R_mcid2"/>
      <w:bookmarkEnd w:id="3"/>
      <w:r>
        <w:rPr>
          <w:rFonts w:ascii="Times New Roman" w:hAnsi="Times New Roman"/>
          <w:b/>
          <w:bCs/>
          <w:sz w:val="28"/>
          <w:szCs w:val="28"/>
        </w:rPr>
        <w:t>Nr 17 Specjalnej w Białymstoku</w:t>
      </w:r>
      <w:r>
        <w:rPr>
          <w:rFonts w:ascii="Times New Roman" w:hAnsi="Times New Roman"/>
          <w:b/>
          <w:bCs/>
          <w:sz w:val="28"/>
          <w:szCs w:val="28"/>
        </w:rPr>
        <w:br/>
      </w:r>
    </w:p>
    <w:p w:rsidR="00B9073D" w:rsidRDefault="00CF6528">
      <w:pPr>
        <w:pStyle w:val="Textbody"/>
        <w:spacing w:line="360" w:lineRule="auto"/>
        <w:jc w:val="center"/>
      </w:pPr>
      <w:r>
        <w:rPr>
          <w:rStyle w:val="StrongEmphasis"/>
          <w:rFonts w:ascii="Times New Roman" w:hAnsi="Times New Roman"/>
        </w:rPr>
        <w:t>§ 1</w:t>
      </w:r>
    </w:p>
    <w:p w:rsidR="00B9073D" w:rsidRDefault="00CF6528">
      <w:pPr>
        <w:pStyle w:val="Textbody"/>
        <w:spacing w:line="360" w:lineRule="auto"/>
        <w:jc w:val="center"/>
      </w:pPr>
      <w:r>
        <w:rPr>
          <w:rStyle w:val="StrongEmphasis"/>
          <w:rFonts w:ascii="Times New Roman" w:hAnsi="Times New Roman"/>
          <w:bCs w:val="0"/>
        </w:rPr>
        <w:t>Postanowienia ogólne.</w:t>
      </w:r>
    </w:p>
    <w:p w:rsidR="00B9073D" w:rsidRDefault="00CF6528">
      <w:pPr>
        <w:pStyle w:val="Textbody"/>
        <w:numPr>
          <w:ilvl w:val="0"/>
          <w:numId w:val="1"/>
        </w:numPr>
        <w:spacing w:line="360" w:lineRule="auto"/>
        <w:jc w:val="both"/>
      </w:pPr>
      <w:r>
        <w:rPr>
          <w:rFonts w:ascii="Times New Roman" w:hAnsi="Times New Roman"/>
        </w:rPr>
        <w:t>Regulamin szkoły ma na celu zapewnienie bezpieczeństwa osobistego uczniów,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 xml:space="preserve">zachowanie porządku </w:t>
      </w:r>
      <w:r>
        <w:rPr>
          <w:rFonts w:ascii="Times New Roman" w:hAnsi="Times New Roman"/>
        </w:rPr>
        <w:t>oraz sprawną organizację i kontrolę dotyczącą pobytu wszystkich osób na terenie szkoły. Określa sposób postępowania w typowych i dających się przewidzieć okolicznościach, porządkuje najważniejsze aspekty szkolnego życia.</w:t>
      </w:r>
    </w:p>
    <w:p w:rsidR="00B9073D" w:rsidRDefault="00CF6528">
      <w:pPr>
        <w:pStyle w:val="Textbody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regulaminu szkoły mogą być wprow</w:t>
      </w:r>
      <w:r>
        <w:rPr>
          <w:rFonts w:ascii="Times New Roman" w:hAnsi="Times New Roman"/>
        </w:rPr>
        <w:t>adzane zmiany, które wynikną z nowych dokumentów MEN, innych aktów prawnych i zarządzeń oraz bieżących potrzeb.</w:t>
      </w:r>
    </w:p>
    <w:p w:rsidR="00B9073D" w:rsidRDefault="00CF6528">
      <w:pPr>
        <w:pStyle w:val="Textbody"/>
        <w:numPr>
          <w:ilvl w:val="0"/>
          <w:numId w:val="1"/>
        </w:numPr>
        <w:spacing w:line="360" w:lineRule="auto"/>
        <w:jc w:val="both"/>
      </w:pPr>
      <w:r>
        <w:rPr>
          <w:rFonts w:ascii="Times New Roman" w:hAnsi="Times New Roman"/>
        </w:rPr>
        <w:t>Do przestrzegania niniejszego regulaminu zobowiązana jest cała wspólnota szkolna, uczniowie, ich rodzice/opiekunowie, nauczyciele i pracownicy n</w:t>
      </w:r>
      <w:r>
        <w:rPr>
          <w:rFonts w:ascii="Times New Roman" w:hAnsi="Times New Roman"/>
        </w:rPr>
        <w:t>iepedagogiczni oraz osoby trzecie przebywające na terenie szkoły.</w:t>
      </w:r>
    </w:p>
    <w:p w:rsidR="00B9073D" w:rsidRDefault="00B9073D">
      <w:pPr>
        <w:pStyle w:val="Textbody"/>
      </w:pPr>
    </w:p>
    <w:p w:rsidR="00B9073D" w:rsidRDefault="00CF6528">
      <w:pPr>
        <w:pStyle w:val="Standard"/>
        <w:spacing w:line="360" w:lineRule="auto"/>
        <w:jc w:val="center"/>
      </w:pPr>
      <w:r>
        <w:rPr>
          <w:rStyle w:val="StrongEmphasis"/>
          <w:rFonts w:ascii="Times New Roman" w:hAnsi="Times New Roman"/>
        </w:rPr>
        <w:t>§ 2</w:t>
      </w:r>
    </w:p>
    <w:p w:rsidR="00B9073D" w:rsidRDefault="00CF6528">
      <w:pPr>
        <w:pStyle w:val="Standard"/>
        <w:spacing w:line="360" w:lineRule="auto"/>
        <w:jc w:val="center"/>
      </w:pPr>
      <w:r>
        <w:rPr>
          <w:rFonts w:ascii="Times New Roman" w:hAnsi="Times New Roman"/>
          <w:b/>
        </w:rPr>
        <w:t>Prawa i obowiązki ucznia.</w:t>
      </w:r>
    </w:p>
    <w:p w:rsidR="00B9073D" w:rsidRDefault="00CF6528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Prawa ucznia:</w:t>
      </w:r>
    </w:p>
    <w:p w:rsidR="00B9073D" w:rsidRDefault="00CF6528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ma prawo do poszanowania jego godności osobistej oraz życzliwego traktowania przez nauczycieli, pracowników szkoły, kolegów i rodziców,</w:t>
      </w:r>
    </w:p>
    <w:p w:rsidR="00B9073D" w:rsidRDefault="00CF6528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</w:t>
      </w:r>
      <w:r>
        <w:rPr>
          <w:rFonts w:ascii="Times New Roman" w:hAnsi="Times New Roman"/>
        </w:rPr>
        <w:t>eń może liczyć na wskazówki nauczycieli dotyczące codziennego funkcjonowania, sposobu uczenia się i organizowania wolnego czasu,</w:t>
      </w:r>
    </w:p>
    <w:p w:rsidR="00B9073D" w:rsidRDefault="00CF6528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ma prawo do rzetelnego informowania osób upoważnionych (przy zachowaniu pełnej dyskrecji oraz, o ile jest to konieczne, t</w:t>
      </w:r>
      <w:r>
        <w:rPr>
          <w:rFonts w:ascii="Times New Roman" w:hAnsi="Times New Roman"/>
        </w:rPr>
        <w:t>ajemnicy) o swoich problemach osobistych, rodzinnych, materialnych i zdrowotnych,</w:t>
      </w:r>
    </w:p>
    <w:p w:rsidR="00B9073D" w:rsidRDefault="00CF6528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uczeń ma prawo do odpoczynku na przerwach, po skończonych lekcjach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oraz do wypoczynku w czasie ferii i przerw świątecznych,</w:t>
      </w:r>
    </w:p>
    <w:p w:rsidR="00B9073D" w:rsidRDefault="00CF6528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uczeń ma prawo do korzystania ze sprzętu sportowe</w:t>
      </w:r>
      <w:r>
        <w:rPr>
          <w:rFonts w:ascii="Times New Roman" w:hAnsi="Times New Roman"/>
        </w:rPr>
        <w:t xml:space="preserve">go i innych urządzeń szkolnych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lub pomocy dydaktycznych oraz pomieszczeń jakimi dysponuje szkoła, za zgodą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 pod opieką nauczyciela,  </w:t>
      </w:r>
    </w:p>
    <w:p w:rsidR="00B9073D" w:rsidRDefault="00CF6528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uczniowie, którzy muszą dłużej przebywać w szkole ze względu na czas pracy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ich rodziców/prawnych opiekunów, </w:t>
      </w:r>
      <w:r>
        <w:rPr>
          <w:rFonts w:ascii="Times New Roman" w:hAnsi="Times New Roman"/>
        </w:rPr>
        <w:t xml:space="preserve">organizację dojazdu do szkoły i w oczekiwaniu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lastRenderedPageBreak/>
        <w:t xml:space="preserve">na zajęcia pozalekcyjne/szkolne mają prawo korzystać ze świetlicy szkolnej zgodnie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jej regulaminem.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Uczeń na miarę swoich możliwości zobowiązany jest do:</w:t>
      </w:r>
    </w:p>
    <w:p w:rsidR="00B9073D" w:rsidRDefault="00CF6528">
      <w:pPr>
        <w:pStyle w:val="Standard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systematycznego i aktywnego udziału w zajęciach s</w:t>
      </w:r>
      <w:r>
        <w:rPr>
          <w:rFonts w:ascii="Times New Roman" w:hAnsi="Times New Roman"/>
        </w:rPr>
        <w:t>zkolnych i innych organizowanych przez szkołę,</w:t>
      </w:r>
    </w:p>
    <w:p w:rsidR="00B9073D" w:rsidRDefault="00CF6528">
      <w:pPr>
        <w:pStyle w:val="Standard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dbałości o zdrowie, rozwój fizyczny, higienę oraz bezpieczeństwo własne i swoich kolegów,</w:t>
      </w:r>
    </w:p>
    <w:p w:rsidR="00B9073D" w:rsidRDefault="00CF6528">
      <w:pPr>
        <w:pStyle w:val="Standard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dbałości o wspólne dobro oraz ład i porządek w szkole,</w:t>
      </w:r>
    </w:p>
    <w:p w:rsidR="00B9073D" w:rsidRDefault="00CF6528">
      <w:pPr>
        <w:pStyle w:val="Standard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wypełniania poleceń nauczyciela lub innego pracownika szkoły zgo</w:t>
      </w:r>
      <w:r>
        <w:rPr>
          <w:rFonts w:ascii="Times New Roman" w:hAnsi="Times New Roman"/>
        </w:rPr>
        <w:t>dnego z zasadami nauczania i wychowania obowiązującymi w szkole,</w:t>
      </w:r>
    </w:p>
    <w:p w:rsidR="00B9073D" w:rsidRDefault="00CF6528">
      <w:pPr>
        <w:pStyle w:val="Standard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przestrzegania ogólnych zasad kultury w odniesieniu do nauczycieli, kolegów i wszystkich pracowników szkoły,</w:t>
      </w:r>
    </w:p>
    <w:p w:rsidR="00B9073D" w:rsidRDefault="00CF6528">
      <w:pPr>
        <w:pStyle w:val="Standard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wypowiadania się i zwracania do innych z życzliwością, używając zwrotów grzecznośc</w:t>
      </w:r>
      <w:r>
        <w:rPr>
          <w:rFonts w:ascii="Times New Roman" w:hAnsi="Times New Roman"/>
        </w:rPr>
        <w:t>iowych,</w:t>
      </w:r>
    </w:p>
    <w:p w:rsidR="00B9073D" w:rsidRDefault="00CF6528">
      <w:pPr>
        <w:pStyle w:val="Standard"/>
        <w:numPr>
          <w:ilvl w:val="0"/>
          <w:numId w:val="4"/>
        </w:numPr>
        <w:spacing w:line="360" w:lineRule="auto"/>
        <w:jc w:val="both"/>
      </w:pPr>
      <w:r>
        <w:rPr>
          <w:rStyle w:val="StrongEmphasis"/>
          <w:rFonts w:ascii="Times New Roman" w:hAnsi="Times New Roman"/>
          <w:b w:val="0"/>
          <w:bCs w:val="0"/>
        </w:rPr>
        <w:t>szanowania godności osobistej, dobrego imienia i własności wszystkich członków społeczności szkolnej.</w:t>
      </w:r>
    </w:p>
    <w:p w:rsidR="00B9073D" w:rsidRDefault="00CF6528">
      <w:pPr>
        <w:pStyle w:val="Standard"/>
        <w:spacing w:line="360" w:lineRule="auto"/>
        <w:jc w:val="both"/>
      </w:pPr>
      <w:r>
        <w:rPr>
          <w:rStyle w:val="StrongEmphasis"/>
          <w:rFonts w:ascii="Times New Roman" w:hAnsi="Times New Roman"/>
          <w:b w:val="0"/>
          <w:bCs w:val="0"/>
        </w:rPr>
        <w:t xml:space="preserve">3. </w:t>
      </w:r>
      <w:r>
        <w:rPr>
          <w:rFonts w:ascii="Times New Roman" w:hAnsi="Times New Roman"/>
        </w:rPr>
        <w:t xml:space="preserve">Konflikty pomiędzy uczniami należy zgłosić w pierwszej kolejności wychowawcy.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     W razie trudności w rozwiązaniu konfliktu sprawa (na każdym</w:t>
      </w:r>
      <w:r>
        <w:rPr>
          <w:rFonts w:ascii="Times New Roman" w:hAnsi="Times New Roman"/>
        </w:rPr>
        <w:t xml:space="preserve"> etapie) może zostać skierowana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      do pedagoga/psychologa szkolnego i być rozstrzygana z udziałem rodziców/prawnych  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opiekunów ucznia.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</w:rPr>
        <w:t>4. Na terenie szkoły obowiązuje bezwzględny zakaz palenia papierosów, picia alkoholu oraz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zażywania wszelk</w:t>
      </w:r>
      <w:r>
        <w:rPr>
          <w:rFonts w:ascii="Times New Roman" w:hAnsi="Times New Roman"/>
        </w:rPr>
        <w:t>ich środków odurzających.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</w:rPr>
        <w:t>5. Uczniom nie wolno zapraszać do szkoły obcych osób bez wiedzy wychowawcy lub innego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nauczyciela.</w:t>
      </w:r>
    </w:p>
    <w:p w:rsidR="00B9073D" w:rsidRDefault="00CF6528">
      <w:pPr>
        <w:pStyle w:val="Standard"/>
        <w:spacing w:line="360" w:lineRule="auto"/>
        <w:jc w:val="both"/>
      </w:pPr>
      <w:r>
        <w:rPr>
          <w:rStyle w:val="StrongEmphasis"/>
          <w:rFonts w:ascii="Times New Roman" w:hAnsi="Times New Roman"/>
          <w:b w:val="0"/>
          <w:bCs w:val="0"/>
        </w:rPr>
        <w:t>6. Uczniowie mogą być angażowani do wykonywania pod nadzorem nauczyciela drobnych prac</w:t>
      </w:r>
    </w:p>
    <w:p w:rsidR="00B9073D" w:rsidRDefault="00CF6528">
      <w:pPr>
        <w:pStyle w:val="Standard"/>
        <w:spacing w:line="360" w:lineRule="auto"/>
        <w:jc w:val="both"/>
      </w:pPr>
      <w:r>
        <w:rPr>
          <w:rStyle w:val="StrongEmphasis"/>
          <w:rFonts w:ascii="Times New Roman" w:hAnsi="Times New Roman"/>
          <w:b w:val="0"/>
          <w:bCs w:val="0"/>
        </w:rPr>
        <w:t xml:space="preserve">    porządkowych zwłaszcza, jeżeli </w:t>
      </w:r>
      <w:r>
        <w:rPr>
          <w:rFonts w:ascii="Times New Roman" w:hAnsi="Times New Roman"/>
        </w:rPr>
        <w:t>polegają one na usuwaniu skutków ich postępowania, prac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</w:rPr>
        <w:t xml:space="preserve">    upiększających szkołę lub jej otoczenie oraz innych prac użytecznych społecznie.</w:t>
      </w:r>
    </w:p>
    <w:p w:rsidR="00B9073D" w:rsidRDefault="00B9073D">
      <w:pPr>
        <w:pStyle w:val="Standard"/>
        <w:spacing w:line="360" w:lineRule="auto"/>
        <w:jc w:val="both"/>
      </w:pPr>
    </w:p>
    <w:p w:rsidR="00B9073D" w:rsidRDefault="00CF6528">
      <w:pPr>
        <w:pStyle w:val="Standard"/>
        <w:spacing w:line="360" w:lineRule="auto"/>
        <w:jc w:val="center"/>
      </w:pPr>
      <w:r>
        <w:rPr>
          <w:rStyle w:val="StrongEmphasis"/>
          <w:rFonts w:ascii="Times New Roman" w:hAnsi="Times New Roman"/>
        </w:rPr>
        <w:t>§ 3</w:t>
      </w:r>
      <w:r>
        <w:rPr>
          <w:rFonts w:ascii="Times New Roman" w:hAnsi="Times New Roman"/>
        </w:rPr>
        <w:br/>
      </w:r>
      <w:bookmarkStart w:id="4" w:name="page3R_mcid27"/>
      <w:bookmarkEnd w:id="4"/>
      <w:r>
        <w:rPr>
          <w:rFonts w:ascii="Times New Roman" w:hAnsi="Times New Roman"/>
        </w:rPr>
        <w:t>O</w:t>
      </w:r>
      <w:r>
        <w:rPr>
          <w:rFonts w:ascii="Times New Roman" w:hAnsi="Times New Roman"/>
          <w:b/>
        </w:rPr>
        <w:t>rganizacja zajęć lekcyjnych i pozalekcyjnych.</w:t>
      </w:r>
    </w:p>
    <w:p w:rsidR="00B9073D" w:rsidRDefault="00CF6528">
      <w:pPr>
        <w:pStyle w:val="Standard"/>
        <w:spacing w:line="360" w:lineRule="auto"/>
        <w:jc w:val="center"/>
      </w:pPr>
      <w:r>
        <w:rPr>
          <w:rFonts w:ascii="Times New Roman" w:hAnsi="Times New Roman"/>
          <w:b/>
        </w:rPr>
        <w:t xml:space="preserve"> Nieobecności i spóźnienia.</w:t>
      </w:r>
    </w:p>
    <w:p w:rsidR="00B9073D" w:rsidRDefault="00B9073D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B9073D" w:rsidRDefault="00CF6528">
      <w:pPr>
        <w:pStyle w:val="Standard"/>
        <w:numPr>
          <w:ilvl w:val="0"/>
          <w:numId w:val="5"/>
        </w:numPr>
        <w:spacing w:line="360" w:lineRule="auto"/>
        <w:jc w:val="both"/>
      </w:pPr>
      <w:r>
        <w:rPr>
          <w:rFonts w:ascii="Times New Roman" w:hAnsi="Times New Roman"/>
        </w:rPr>
        <w:t>Uczniowie przybywają do szkoły nie</w:t>
      </w:r>
      <w:r>
        <w:rPr>
          <w:rFonts w:ascii="Times New Roman" w:hAnsi="Times New Roman"/>
        </w:rPr>
        <w:t xml:space="preserve"> wcześniej niż na 15 minut przed rozpoczęciem lekcji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równo z dzwonkiem, w obecności nauczyciela. wchodzą do klasy. Opuszczają szkołę zaraz po zakończeniu zajęć.</w:t>
      </w:r>
    </w:p>
    <w:p w:rsidR="00B9073D" w:rsidRDefault="00CF6528">
      <w:pPr>
        <w:pStyle w:val="Standard"/>
        <w:numPr>
          <w:ilvl w:val="0"/>
          <w:numId w:val="5"/>
        </w:numPr>
        <w:spacing w:line="360" w:lineRule="auto"/>
        <w:jc w:val="both"/>
      </w:pPr>
      <w:r>
        <w:rPr>
          <w:rFonts w:ascii="Times New Roman" w:hAnsi="Times New Roman"/>
        </w:rPr>
        <w:t>Uczniowie po zakończonych zajęciach nie mogą pozostawać na terenie szkoły bez opieki.</w:t>
      </w:r>
    </w:p>
    <w:p w:rsidR="00B9073D" w:rsidRDefault="00CF6528">
      <w:pPr>
        <w:pStyle w:val="Standard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Jeśli </w:t>
      </w:r>
      <w:r>
        <w:rPr>
          <w:rFonts w:ascii="Times New Roman" w:hAnsi="Times New Roman"/>
        </w:rPr>
        <w:t>istnieje potrzeba zwolnienia ucznia z lekcji rodzic/prawny opiekun informuje o tym wychowawcę lub nauczyciela (pisemnie, ustnie lub telefonicznie) najpóźniej w danym dniu przed rozpoczęciem pierwszej lekcji.</w:t>
      </w:r>
    </w:p>
    <w:p w:rsidR="00B9073D" w:rsidRDefault="00CF6528">
      <w:pPr>
        <w:pStyle w:val="Standard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szczególnie uzasadnionych sytuacjach losowych </w:t>
      </w:r>
      <w:r>
        <w:rPr>
          <w:rFonts w:ascii="Times New Roman" w:hAnsi="Times New Roman"/>
        </w:rPr>
        <w:t>wymagających nagłego odebrania dziecka ze szkoły rodzic/prawny opiekun ustala to z nauczycielem przed rozpoczęciem lekcji/zajęć.</w:t>
      </w:r>
    </w:p>
    <w:p w:rsidR="00B9073D" w:rsidRDefault="00CF6528">
      <w:pPr>
        <w:pStyle w:val="Standard"/>
        <w:numPr>
          <w:ilvl w:val="0"/>
          <w:numId w:val="5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Samowolne opuszczanie obiektu szkolnego w czasie od rozpoczęcia zajęć do ich zakończenia jest zabronione.</w:t>
      </w:r>
    </w:p>
    <w:p w:rsidR="00B9073D" w:rsidRDefault="00CF6528">
      <w:pPr>
        <w:pStyle w:val="Standard"/>
        <w:numPr>
          <w:ilvl w:val="0"/>
          <w:numId w:val="5"/>
        </w:numPr>
        <w:spacing w:line="360" w:lineRule="auto"/>
        <w:jc w:val="both"/>
      </w:pPr>
      <w:r>
        <w:rPr>
          <w:rFonts w:ascii="Times New Roman" w:hAnsi="Times New Roman"/>
        </w:rPr>
        <w:t>W przypadku zajęć org</w:t>
      </w:r>
      <w:r>
        <w:rPr>
          <w:rFonts w:ascii="Times New Roman" w:hAnsi="Times New Roman"/>
        </w:rPr>
        <w:t>anizowanych przez zewnętrzne podmioty uczniowie mogą przebywać na terenie szkoły tylko i wyłącznie w miejscach wyznaczonych, pod opieką organizatora zajęć, który ponosi odpowiedzialność za bezpieczeństwo ucznia w szkole.</w:t>
      </w:r>
    </w:p>
    <w:p w:rsidR="00B9073D" w:rsidRDefault="00B9073D">
      <w:pPr>
        <w:pStyle w:val="Standard"/>
        <w:spacing w:before="57" w:after="57" w:line="360" w:lineRule="auto"/>
        <w:jc w:val="both"/>
      </w:pPr>
    </w:p>
    <w:p w:rsidR="00B9073D" w:rsidRDefault="00CF6528">
      <w:pPr>
        <w:pStyle w:val="Standard"/>
        <w:spacing w:before="57" w:after="57" w:line="360" w:lineRule="auto"/>
        <w:jc w:val="center"/>
      </w:pPr>
      <w:r>
        <w:rPr>
          <w:rStyle w:val="StrongEmphasis"/>
          <w:rFonts w:ascii="Times New Roman" w:hAnsi="Times New Roman"/>
        </w:rPr>
        <w:t>§ 4</w:t>
      </w:r>
    </w:p>
    <w:p w:rsidR="00B9073D" w:rsidRDefault="00CF6528">
      <w:pPr>
        <w:pStyle w:val="Standard"/>
        <w:spacing w:before="57" w:after="57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Zasady korzystania z pomieszcz</w:t>
      </w:r>
      <w:r>
        <w:rPr>
          <w:rFonts w:ascii="Times New Roman" w:hAnsi="Times New Roman"/>
          <w:b/>
        </w:rPr>
        <w:t>eń i wyposażenia szkoły.</w:t>
      </w:r>
    </w:p>
    <w:p w:rsidR="00B9073D" w:rsidRDefault="00B9073D">
      <w:pPr>
        <w:pStyle w:val="Standard"/>
        <w:spacing w:before="57" w:after="57" w:line="360" w:lineRule="auto"/>
        <w:jc w:val="center"/>
        <w:rPr>
          <w:rFonts w:ascii="Times New Roman" w:hAnsi="Times New Roman"/>
          <w:b/>
        </w:rPr>
      </w:pPr>
    </w:p>
    <w:p w:rsidR="00B9073D" w:rsidRDefault="00CF6528">
      <w:pPr>
        <w:pStyle w:val="Standard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Uczniowie korzystają ze wszystkich pomieszczeń i urządzeń szkoły zgodnie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z ich regulaminami.</w:t>
      </w:r>
    </w:p>
    <w:p w:rsidR="00B9073D" w:rsidRDefault="00CF6528">
      <w:pPr>
        <w:pStyle w:val="Standard"/>
        <w:numPr>
          <w:ilvl w:val="0"/>
          <w:numId w:val="6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Uczniowie korzystają z szatni i przebieralni stosując się do następujących zasad:</w:t>
      </w:r>
    </w:p>
    <w:p w:rsidR="00B9073D" w:rsidRDefault="00CF6528">
      <w:pPr>
        <w:pStyle w:val="Standard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przed rozpoczęciem i po zakończeniu zajęć ubierają się</w:t>
      </w:r>
      <w:r>
        <w:rPr>
          <w:rFonts w:ascii="Times New Roman" w:hAnsi="Times New Roman"/>
        </w:rPr>
        <w:t xml:space="preserve"> pod nadzorem pracownika szkoły,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w miarę możliwości wykonują tę czynność samodzielnie,</w:t>
      </w:r>
    </w:p>
    <w:p w:rsidR="00B9073D" w:rsidRDefault="00CF6528">
      <w:pPr>
        <w:pStyle w:val="Standard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 przebraniu się ucznia wyznaczony pracownik, o ile istnieje taka potrzeba, kieruje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lub odprowadza ucznia do miejsca, gdzie rozpoczynają się zajęcia,</w:t>
      </w:r>
    </w:p>
    <w:p w:rsidR="00B9073D" w:rsidRDefault="00CF6528">
      <w:pPr>
        <w:pStyle w:val="Standard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szkoł</w:t>
      </w:r>
      <w:r>
        <w:rPr>
          <w:rFonts w:ascii="Times New Roman" w:hAnsi="Times New Roman"/>
        </w:rPr>
        <w:t>a nie odpowiada za przedmioty będące własnością ucznia, których posiadanie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w szkole jest zbędne, w szczególności przedmioty wartościowe, pieniądze, biżuterię, ozdoby, sprzęt elektroniczny i telekomunikacyjny.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 xml:space="preserve">     3. Zasady obowiązujące uczniów podczas prz</w:t>
      </w:r>
      <w:r>
        <w:rPr>
          <w:rFonts w:ascii="Times New Roman" w:hAnsi="Times New Roman"/>
          <w:color w:val="000000"/>
        </w:rPr>
        <w:t>erw śródlekcyjnych spędzanych na korytarzu.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 xml:space="preserve">        Uczniowie:</w:t>
      </w:r>
    </w:p>
    <w:p w:rsidR="00B9073D" w:rsidRDefault="00CF6528">
      <w:pPr>
        <w:pStyle w:val="Standard"/>
        <w:numPr>
          <w:ilvl w:val="0"/>
          <w:numId w:val="8"/>
        </w:numPr>
        <w:spacing w:line="360" w:lineRule="auto"/>
        <w:jc w:val="both"/>
      </w:pPr>
      <w:r>
        <w:rPr>
          <w:rFonts w:ascii="Times New Roman" w:hAnsi="Times New Roman"/>
          <w:color w:val="000000"/>
        </w:rPr>
        <w:t xml:space="preserve">stosują się do poleceń nauczycieli dyżurujących lub pełniących nad nimi opiekę, 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którzy czuwają nad ich bezpieczeństwem,</w:t>
      </w:r>
    </w:p>
    <w:p w:rsidR="00B9073D" w:rsidRDefault="00CF6528">
      <w:pPr>
        <w:pStyle w:val="Standard"/>
        <w:numPr>
          <w:ilvl w:val="0"/>
          <w:numId w:val="8"/>
        </w:numPr>
        <w:spacing w:line="360" w:lineRule="auto"/>
        <w:jc w:val="both"/>
      </w:pPr>
      <w:r>
        <w:rPr>
          <w:rFonts w:ascii="Times New Roman" w:hAnsi="Times New Roman"/>
          <w:color w:val="000000"/>
        </w:rPr>
        <w:t>wszelkie zaistniałe problemy zgłaszają nauczycielowi dyżurującemu lub in</w:t>
      </w:r>
      <w:r>
        <w:rPr>
          <w:rFonts w:ascii="Times New Roman" w:hAnsi="Times New Roman"/>
          <w:color w:val="000000"/>
        </w:rPr>
        <w:t>nemu pracownikowi szkoły,</w:t>
      </w:r>
    </w:p>
    <w:p w:rsidR="00B9073D" w:rsidRDefault="00CF6528">
      <w:pPr>
        <w:pStyle w:val="Standard"/>
        <w:numPr>
          <w:ilvl w:val="0"/>
          <w:numId w:val="8"/>
        </w:numPr>
        <w:spacing w:line="360" w:lineRule="auto"/>
        <w:jc w:val="both"/>
      </w:pPr>
      <w:r>
        <w:rPr>
          <w:rFonts w:ascii="Times New Roman" w:hAnsi="Times New Roman"/>
          <w:color w:val="000000"/>
        </w:rPr>
        <w:t>podczas trwania przerw śródlekcyjnych, o ile pozwala na to pogoda, uczniowie mogą przebywać na boisku szkolnym pod opieką nauczyciela dyżurującego.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4. Uczniowie samowolnie nie mogą wchodzić do pokoju nauczycielskiego i innych</w:t>
      </w:r>
      <w:r>
        <w:rPr>
          <w:rFonts w:ascii="Times New Roman" w:hAnsi="Times New Roman"/>
        </w:rPr>
        <w:t xml:space="preserve"> pomieszczeń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nie będących salami dydaktycznymi.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Uczniowie korzystają ze świetlicy szkolnej na zasadach określonych w regulaminie świetlicy.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Uczniowie korzystają ze stołówki szkolnej na zasadach:</w:t>
      </w:r>
    </w:p>
    <w:p w:rsidR="00B9073D" w:rsidRDefault="00CF6528">
      <w:pPr>
        <w:pStyle w:val="Standard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stołówce mogą przebywać wyłącznie uczniowie </w:t>
      </w:r>
      <w:r>
        <w:rPr>
          <w:rFonts w:ascii="Times New Roman" w:hAnsi="Times New Roman"/>
        </w:rPr>
        <w:t>spożywający posiłek oraz sprawujący nad nimi nadzór wyznaczeni nauczyciele i pracownicy,</w:t>
      </w:r>
    </w:p>
    <w:p w:rsidR="00B9073D" w:rsidRDefault="00CF6528">
      <w:pPr>
        <w:pStyle w:val="Standard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korzystanie z posiłków powinno przebiegać higienicznie z zachowaniem zasad bezpieczeństwa,</w:t>
      </w:r>
    </w:p>
    <w:p w:rsidR="00B9073D" w:rsidRDefault="00CF6528">
      <w:pPr>
        <w:pStyle w:val="Standard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posiłki są wydawane uczniom zgodnie z grafikiem umieszczonym na drzwiach sto</w:t>
      </w:r>
      <w:r>
        <w:rPr>
          <w:rFonts w:ascii="Times New Roman" w:hAnsi="Times New Roman"/>
        </w:rPr>
        <w:t>łówki.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</w:rPr>
        <w:t>7. Uczniowie korzystają z biblioteki szkolnej na zasadach określonych w regulaminie biblioteki.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eastAsia="Times New Roman" w:hAnsi="Times New Roman" w:cs="Times New Roman"/>
          <w:lang w:eastAsia="pl-PL"/>
        </w:rPr>
        <w:t xml:space="preserve">    Godziny otwarcia biblioteki są stałe i uzgodnione z dyrektorem szkoły.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Uczniowie korzystają z toalet jedynie w celach higieniczno - sanitarnych </w:t>
      </w:r>
      <w:r>
        <w:rPr>
          <w:rFonts w:ascii="Times New Roman" w:hAnsi="Times New Roman"/>
        </w:rPr>
        <w:t>używając wszelkich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urządzeń sanitarnych zgodnie z ich przeznaczeniem pozostawiając po sobie porządek.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Uczniowie są zobowiązani do bezwzględnego poszanowania sprzętu, pomocy dydaktycznych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    i urządzeń szkolnych, jak również trawników i terenów zie</w:t>
      </w:r>
      <w:r>
        <w:rPr>
          <w:rFonts w:ascii="Times New Roman" w:hAnsi="Times New Roman"/>
        </w:rPr>
        <w:t>lonych oraz cudzej własności.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>10. Rodzice/prawni opiekunowie odpowiadają za szkody wyrządzone przez dziecko w sposób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 xml:space="preserve">     uzgodniony ze szkołą. O ile to możliwe, uczeń może sam usunąć wyrządzoną szkodę.</w:t>
      </w:r>
    </w:p>
    <w:p w:rsidR="00B9073D" w:rsidRDefault="00B9073D">
      <w:pPr>
        <w:pStyle w:val="Standard"/>
        <w:tabs>
          <w:tab w:val="left" w:pos="7414"/>
        </w:tabs>
        <w:spacing w:line="360" w:lineRule="auto"/>
        <w:jc w:val="both"/>
        <w:rPr>
          <w:rFonts w:ascii="Times New Roman" w:hAnsi="Times New Roman"/>
          <w:b/>
          <w:bCs/>
        </w:rPr>
      </w:pPr>
    </w:p>
    <w:p w:rsidR="00B9073D" w:rsidRDefault="00CF6528">
      <w:pPr>
        <w:pStyle w:val="Standard"/>
        <w:tabs>
          <w:tab w:val="left" w:pos="7414"/>
        </w:tabs>
        <w:spacing w:line="360" w:lineRule="auto"/>
        <w:jc w:val="center"/>
      </w:pPr>
      <w:r>
        <w:rPr>
          <w:rFonts w:ascii="Times New Roman" w:hAnsi="Times New Roman"/>
          <w:b/>
          <w:bCs/>
        </w:rPr>
        <w:t>§ 5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</w:rPr>
        <w:t>Wymagania dotyczące stroju szkolnego.</w:t>
      </w:r>
    </w:p>
    <w:p w:rsidR="00B9073D" w:rsidRDefault="00B9073D">
      <w:pPr>
        <w:pStyle w:val="Standard"/>
        <w:spacing w:line="360" w:lineRule="auto"/>
        <w:jc w:val="center"/>
        <w:rPr>
          <w:rFonts w:ascii="Times New Roman" w:hAnsi="Times New Roman"/>
        </w:rPr>
      </w:pPr>
    </w:p>
    <w:p w:rsidR="00B9073D" w:rsidRDefault="00CF6528">
      <w:pPr>
        <w:pStyle w:val="Standard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Uczniowie</w:t>
      </w:r>
      <w:r>
        <w:rPr>
          <w:rFonts w:ascii="Times New Roman" w:hAnsi="Times New Roman"/>
        </w:rPr>
        <w:t xml:space="preserve"> zobowiązani są do bezwzględnej zmiany obuwia na terenie szkoły, niezależnie od pory roku.</w:t>
      </w:r>
    </w:p>
    <w:p w:rsidR="00B9073D" w:rsidRDefault="00CF6528">
      <w:pPr>
        <w:pStyle w:val="Standard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czasie lekcji wychowania fizycznego prowadzonych na boisku szkolnym, obowiązuje zmiana obuwia na sportowe.</w:t>
      </w:r>
    </w:p>
    <w:p w:rsidR="00B9073D" w:rsidRDefault="00CF6528">
      <w:pPr>
        <w:pStyle w:val="Standard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sali gimnastycznej obowiązuje obuwie sportowe z białą</w:t>
      </w:r>
      <w:r>
        <w:rPr>
          <w:rFonts w:ascii="Times New Roman" w:hAnsi="Times New Roman"/>
        </w:rPr>
        <w:t xml:space="preserve"> podeszwą. Sprzęty wstawiane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na salę gimnastyczną muszą być odpowiednio zabezpieczone i fakt ten powinien być zgłoszony  konserwatorowi, kierownikowi gospodarczemu lub dyrekcji szkoły.</w:t>
      </w:r>
    </w:p>
    <w:p w:rsidR="00B9073D" w:rsidRDefault="00CF6528">
      <w:pPr>
        <w:pStyle w:val="Standard"/>
        <w:numPr>
          <w:ilvl w:val="0"/>
          <w:numId w:val="10"/>
        </w:numPr>
        <w:spacing w:line="360" w:lineRule="auto"/>
        <w:jc w:val="both"/>
      </w:pPr>
      <w:r>
        <w:rPr>
          <w:rFonts w:ascii="Times New Roman" w:hAnsi="Times New Roman"/>
        </w:rPr>
        <w:t>Uczniowie na co dzień mają obowiązek nosić czysty, schludny strój.</w:t>
      </w:r>
    </w:p>
    <w:p w:rsidR="00B9073D" w:rsidRDefault="00CF6528">
      <w:pPr>
        <w:pStyle w:val="Standard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Str</w:t>
      </w:r>
      <w:r>
        <w:rPr>
          <w:rFonts w:ascii="Times New Roman" w:hAnsi="Times New Roman"/>
        </w:rPr>
        <w:t>ój galowy obowiązuje na uroczystościach szkolnych według zasad przyjętych w statucie szkoły.</w:t>
      </w:r>
    </w:p>
    <w:p w:rsidR="00B9073D" w:rsidRDefault="00CF6528">
      <w:pPr>
        <w:pStyle w:val="Standard"/>
        <w:numPr>
          <w:ilvl w:val="0"/>
          <w:numId w:val="10"/>
        </w:numPr>
        <w:spacing w:line="360" w:lineRule="auto"/>
      </w:pPr>
      <w:r>
        <w:rPr>
          <w:rFonts w:ascii="Times New Roman" w:hAnsi="Times New Roman"/>
          <w:color w:val="000000"/>
        </w:rPr>
        <w:t>Uroczystości z obowiązującym strojem galowym to: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1) rozpoczęcie roku szkolnego,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2) Dzień Edukacji Narodowej,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3) Narodowe Święto Niepodległości,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 xml:space="preserve">4) Narodowe Święto </w:t>
      </w:r>
      <w:r>
        <w:rPr>
          <w:rFonts w:ascii="Times New Roman" w:hAnsi="Times New Roman"/>
          <w:color w:val="000000"/>
        </w:rPr>
        <w:t>Konstytucji,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lastRenderedPageBreak/>
        <w:t>5) zakończenie roku szkolnego,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6) inne uroczystości ustalone z wychowawcą lub nauczycielem.</w:t>
      </w:r>
    </w:p>
    <w:p w:rsidR="00B9073D" w:rsidRDefault="00B9073D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B9073D" w:rsidRDefault="00CF6528">
      <w:pPr>
        <w:pStyle w:val="Standard"/>
        <w:spacing w:line="360" w:lineRule="auto"/>
        <w:jc w:val="center"/>
      </w:pPr>
      <w:r>
        <w:rPr>
          <w:rFonts w:ascii="Times New Roman" w:hAnsi="Times New Roman"/>
          <w:b/>
          <w:bCs/>
          <w:color w:val="000000"/>
        </w:rPr>
        <w:t>§ 6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  <w:color w:val="000000"/>
        </w:rPr>
        <w:t>Korzystanie z telefonów komórkowych i innych urządzeń multimedialnych.</w:t>
      </w:r>
    </w:p>
    <w:p w:rsidR="00B9073D" w:rsidRDefault="00B9073D">
      <w:pPr>
        <w:pStyle w:val="Standard"/>
        <w:spacing w:line="360" w:lineRule="auto"/>
        <w:jc w:val="center"/>
      </w:pPr>
    </w:p>
    <w:p w:rsidR="00B9073D" w:rsidRDefault="00CF6528">
      <w:pPr>
        <w:pStyle w:val="Standard"/>
        <w:numPr>
          <w:ilvl w:val="0"/>
          <w:numId w:val="11"/>
        </w:numPr>
        <w:spacing w:line="360" w:lineRule="auto"/>
        <w:jc w:val="both"/>
      </w:pPr>
      <w:r>
        <w:rPr>
          <w:rFonts w:ascii="Times New Roman" w:hAnsi="Times New Roman"/>
          <w:color w:val="000000"/>
        </w:rPr>
        <w:t>Korzystanie z telefonów komórkowych i innych urządzeń multimedialnych</w:t>
      </w:r>
      <w:bookmarkStart w:id="5" w:name="page25R_mcid15"/>
      <w:bookmarkEnd w:id="5"/>
      <w:r>
        <w:rPr>
          <w:rFonts w:ascii="Times New Roman" w:hAnsi="Times New Roman"/>
          <w:color w:val="000000"/>
        </w:rPr>
        <w:t xml:space="preserve"> odby</w:t>
      </w:r>
      <w:r>
        <w:rPr>
          <w:rFonts w:ascii="Times New Roman" w:hAnsi="Times New Roman"/>
          <w:color w:val="000000"/>
        </w:rPr>
        <w:t>wa się według zasad przyjętych w statucie szkoły.</w:t>
      </w:r>
    </w:p>
    <w:p w:rsidR="00B9073D" w:rsidRDefault="00CF6528">
      <w:pPr>
        <w:pStyle w:val="Standard"/>
        <w:numPr>
          <w:ilvl w:val="0"/>
          <w:numId w:val="11"/>
        </w:numPr>
        <w:spacing w:line="360" w:lineRule="auto"/>
        <w:jc w:val="both"/>
      </w:pPr>
      <w:r>
        <w:rPr>
          <w:rFonts w:ascii="Times New Roman" w:hAnsi="Times New Roman"/>
          <w:color w:val="000000"/>
        </w:rPr>
        <w:t xml:space="preserve">Na terenie szkoły obowiązuje całkowity zakaz robienia zdjęć oraz nagrywania innych 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bez ich zgody.</w:t>
      </w:r>
    </w:p>
    <w:p w:rsidR="00B9073D" w:rsidRDefault="00CF6528">
      <w:pPr>
        <w:pStyle w:val="Standard"/>
        <w:numPr>
          <w:ilvl w:val="0"/>
          <w:numId w:val="11"/>
        </w:numPr>
        <w:spacing w:line="360" w:lineRule="auto"/>
        <w:jc w:val="both"/>
      </w:pPr>
      <w:r>
        <w:t>W szkole obowiązuje zakaz robienia zdjęć i nagrywanie materiałów zawierających dane osobowe innych osób.</w:t>
      </w:r>
    </w:p>
    <w:p w:rsidR="00B9073D" w:rsidRDefault="00CF6528">
      <w:pPr>
        <w:pStyle w:val="Standard"/>
        <w:numPr>
          <w:ilvl w:val="0"/>
          <w:numId w:val="11"/>
        </w:numPr>
        <w:spacing w:line="360" w:lineRule="auto"/>
        <w:jc w:val="both"/>
      </w:pPr>
      <w:r>
        <w:rPr>
          <w:rFonts w:ascii="Times New Roman" w:hAnsi="Times New Roman"/>
          <w:color w:val="000000"/>
        </w:rPr>
        <w:t xml:space="preserve">W </w:t>
      </w:r>
      <w:r>
        <w:rPr>
          <w:rFonts w:ascii="Times New Roman" w:hAnsi="Times New Roman"/>
          <w:color w:val="000000"/>
        </w:rPr>
        <w:t xml:space="preserve">czasie przerw telefon lub inne urządzenie multimedialne powinno być wyciszone, 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tak aby nie zakłócać ciszy i spokoju innych uczniów.</w:t>
      </w:r>
    </w:p>
    <w:p w:rsidR="00B9073D" w:rsidRDefault="00CF6528">
      <w:pPr>
        <w:pStyle w:val="Standard"/>
        <w:numPr>
          <w:ilvl w:val="0"/>
          <w:numId w:val="11"/>
        </w:numPr>
        <w:spacing w:line="360" w:lineRule="auto"/>
        <w:jc w:val="both"/>
      </w:pPr>
      <w:r>
        <w:rPr>
          <w:rFonts w:ascii="Times New Roman" w:hAnsi="Times New Roman"/>
          <w:color w:val="000000"/>
        </w:rPr>
        <w:t>W przypadku naruszenia zakazu uczeń jest zobowiązany do przekazania telefonu lub innego zabronionego urządzenia elektronicz</w:t>
      </w:r>
      <w:r>
        <w:rPr>
          <w:rFonts w:ascii="Times New Roman" w:hAnsi="Times New Roman"/>
          <w:color w:val="000000"/>
        </w:rPr>
        <w:t>nego nauczycielowi, skonfiskowany przedmiot zostaje zwrócony rodzicom lub opiekunom prawnym ucznia.</w:t>
      </w:r>
    </w:p>
    <w:p w:rsidR="00B9073D" w:rsidRDefault="00CF6528">
      <w:pPr>
        <w:pStyle w:val="Standard"/>
        <w:numPr>
          <w:ilvl w:val="0"/>
          <w:numId w:val="11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Posiadanie telefonów komórkowych i innych urządzeń multimedialnych na terenie szkoły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w trakcie terenowych zajęć edukacyjnych odbywa się na własną odpowied</w:t>
      </w:r>
      <w:r>
        <w:rPr>
          <w:rFonts w:ascii="Times New Roman" w:hAnsi="Times New Roman"/>
        </w:rPr>
        <w:t xml:space="preserve">zialność ucznia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>i jego rodziców/opiekunów prawnych.</w:t>
      </w:r>
      <w:bookmarkStart w:id="6" w:name="page25R_mcid17"/>
      <w:bookmarkEnd w:id="6"/>
      <w:r>
        <w:rPr>
          <w:rFonts w:ascii="Times New Roman" w:hAnsi="Times New Roman"/>
        </w:rPr>
        <w:br/>
      </w:r>
    </w:p>
    <w:p w:rsidR="00B9073D" w:rsidRDefault="00CF6528">
      <w:pPr>
        <w:pStyle w:val="Standard"/>
        <w:spacing w:line="360" w:lineRule="auto"/>
        <w:jc w:val="center"/>
      </w:pPr>
      <w:r>
        <w:rPr>
          <w:rFonts w:ascii="Times New Roman" w:hAnsi="Times New Roman"/>
          <w:b/>
          <w:bCs/>
        </w:rPr>
        <w:t>§ 7</w:t>
      </w:r>
      <w:bookmarkStart w:id="7" w:name="page25R_mcid19"/>
      <w:bookmarkEnd w:id="7"/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color w:val="000000"/>
        </w:rPr>
        <w:t>Kontakty rodziców z nauczycielami i wychowawcami.</w:t>
      </w:r>
    </w:p>
    <w:p w:rsidR="00B9073D" w:rsidRDefault="00B9073D">
      <w:pPr>
        <w:pStyle w:val="Standard"/>
        <w:spacing w:line="360" w:lineRule="auto"/>
        <w:jc w:val="center"/>
      </w:pP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</w:rPr>
        <w:t>1. Rodzicom należy zapewnić:</w:t>
      </w:r>
    </w:p>
    <w:p w:rsidR="00B9073D" w:rsidRDefault="00CF6528">
      <w:pPr>
        <w:pStyle w:val="Standard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informacje o postępach dziecka i występujących trudnościach,</w:t>
      </w:r>
    </w:p>
    <w:p w:rsidR="00B9073D" w:rsidRDefault="00CF6528">
      <w:pPr>
        <w:pStyle w:val="Standard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pomoc, wskazówki w rozwiązywaniu problemów wychowawczych,</w:t>
      </w:r>
    </w:p>
    <w:p w:rsidR="00B9073D" w:rsidRDefault="00CF6528">
      <w:pPr>
        <w:pStyle w:val="Standard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poufność informacji przekazywanych podczas rozmów,</w:t>
      </w:r>
    </w:p>
    <w:p w:rsidR="00B9073D" w:rsidRDefault="00CF6528">
      <w:pPr>
        <w:pStyle w:val="Standard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możliwość aktywnego uczestnictwa w procesie edukacyjno-wychowawczym,</w:t>
      </w:r>
    </w:p>
    <w:p w:rsidR="00B9073D" w:rsidRDefault="00CF6528">
      <w:pPr>
        <w:pStyle w:val="Standard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poszanowanie ich osoby, uczuć, prywatności.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</w:rPr>
        <w:t>2. Wejście rodzica/opiekuna prawnego na teren szkoły odbywa się na określonych zasadach:</w:t>
      </w:r>
    </w:p>
    <w:p w:rsidR="00B9073D" w:rsidRDefault="00CF6528">
      <w:pPr>
        <w:pStyle w:val="Standard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obecność rodzica/opiekuna prawnego w szkole jest ustalana z wychowawcą lub innym nauczycielem/pracownikiem szkoły po uprzednim zgłoszeniu takiej potrzeby,</w:t>
      </w:r>
    </w:p>
    <w:p w:rsidR="00B9073D" w:rsidRDefault="00CF6528">
      <w:pPr>
        <w:pStyle w:val="Standard"/>
        <w:numPr>
          <w:ilvl w:val="0"/>
          <w:numId w:val="13"/>
        </w:numPr>
        <w:spacing w:line="360" w:lineRule="auto"/>
        <w:jc w:val="both"/>
      </w:pPr>
      <w:r>
        <w:rPr>
          <w:rFonts w:ascii="Times New Roman" w:hAnsi="Times New Roman"/>
          <w:color w:val="000000"/>
        </w:rPr>
        <w:t xml:space="preserve">rodzice/opiekunowie prawni kontaktując się z nauczycielami nie mogą wchodzić do sali 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w czasie lekcji</w:t>
      </w:r>
      <w:r>
        <w:rPr>
          <w:rFonts w:ascii="Times New Roman" w:hAnsi="Times New Roman"/>
          <w:color w:val="000000"/>
        </w:rPr>
        <w:t xml:space="preserve"> ani w żaden inny sposób zakłócać zajęć (np. telefonicznie),</w:t>
      </w:r>
    </w:p>
    <w:p w:rsidR="00B9073D" w:rsidRDefault="00CF6528">
      <w:pPr>
        <w:pStyle w:val="Standard"/>
        <w:numPr>
          <w:ilvl w:val="0"/>
          <w:numId w:val="13"/>
        </w:numPr>
        <w:spacing w:line="360" w:lineRule="auto"/>
        <w:jc w:val="both"/>
      </w:pPr>
      <w:r>
        <w:rPr>
          <w:rFonts w:ascii="Times New Roman" w:hAnsi="Times New Roman"/>
          <w:color w:val="000000"/>
        </w:rPr>
        <w:lastRenderedPageBreak/>
        <w:t>rodzice/opiekunowie prawni, w określonym czasie przekazują dziecko pracownikowi szkoły i odbierają je od pracownika szkoły przy wejściu głównym lub w przedsionku szkoły.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Rodzice zobowiązani są</w:t>
      </w:r>
      <w:r>
        <w:rPr>
          <w:rFonts w:ascii="Times New Roman" w:hAnsi="Times New Roman"/>
          <w:color w:val="000000"/>
        </w:rPr>
        <w:t xml:space="preserve"> do punktualnego przyprowadzania dzieci do szkoły i do odbierania 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 xml:space="preserve">   ich po zajęciach szkolnych na czas oraz do pisemnych deklaracji, na których  wpisują imię 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 xml:space="preserve">     i  nazwisko osoby, która będzie odbierała dziecko ze szkoły.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>4. Rodzice/opiekunowie prawni</w:t>
      </w:r>
      <w:r>
        <w:rPr>
          <w:rFonts w:ascii="Times New Roman" w:hAnsi="Times New Roman"/>
          <w:color w:val="000000"/>
        </w:rPr>
        <w:t xml:space="preserve"> mogą występować do Dyrektora, Rady Pedagogicznej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oraz Rady Rodziców z wnioskami i sprawami dotyczącymi szkoły.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 xml:space="preserve">5. </w:t>
      </w:r>
      <w:r>
        <w:rPr>
          <w:rFonts w:ascii="Times New Roman" w:hAnsi="Times New Roman"/>
        </w:rPr>
        <w:t>W kontaktach ze szkołą rodzice/prawni opiekunowie zobowiązani są do zachowania drogi</w:t>
      </w: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służbowej, w odpowiedniej kolejności:</w:t>
      </w:r>
    </w:p>
    <w:p w:rsidR="00B9073D" w:rsidRDefault="00CF6528">
      <w:pPr>
        <w:pStyle w:val="Standard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wychowawca</w:t>
      </w:r>
      <w:r>
        <w:rPr>
          <w:rFonts w:ascii="Times New Roman" w:hAnsi="Times New Roman"/>
        </w:rPr>
        <w:t>/ nauczyciel przedmiotu,</w:t>
      </w:r>
    </w:p>
    <w:p w:rsidR="00B9073D" w:rsidRDefault="00CF6528">
      <w:pPr>
        <w:pStyle w:val="Standard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pedagog/ psycholog,</w:t>
      </w:r>
    </w:p>
    <w:p w:rsidR="00B9073D" w:rsidRDefault="00CF6528">
      <w:pPr>
        <w:pStyle w:val="Standard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Dyrekcja,</w:t>
      </w:r>
    </w:p>
    <w:p w:rsidR="00B9073D" w:rsidRDefault="00CF6528">
      <w:pPr>
        <w:pStyle w:val="Standard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Rada Rodziców.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>6. Kontakty interpersonalne całej społeczności szkolnej powinny być oparte na zasadach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 xml:space="preserve">    życzliwości z zachowaniem kultury osobistej.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>8. Obowiązkiem rodziców jest wspieranie i współdzi</w:t>
      </w:r>
      <w:r>
        <w:rPr>
          <w:rFonts w:ascii="Times New Roman" w:hAnsi="Times New Roman"/>
          <w:color w:val="000000"/>
        </w:rPr>
        <w:t>ałanie ze społecznością szkolną w celu</w:t>
      </w:r>
    </w:p>
    <w:p w:rsidR="00B9073D" w:rsidRDefault="00CF6528">
      <w:pPr>
        <w:pStyle w:val="Standard"/>
        <w:spacing w:line="360" w:lineRule="auto"/>
        <w:jc w:val="both"/>
      </w:pPr>
      <w:r>
        <w:rPr>
          <w:rFonts w:ascii="Times New Roman" w:hAnsi="Times New Roman"/>
          <w:color w:val="000000"/>
        </w:rPr>
        <w:t xml:space="preserve">    osiągnięcia jak najlepszych efektów edukacyjno-wychowawczych.</w:t>
      </w:r>
    </w:p>
    <w:p w:rsidR="00B9073D" w:rsidRDefault="00B9073D">
      <w:pPr>
        <w:pStyle w:val="Standard"/>
        <w:spacing w:line="360" w:lineRule="auto"/>
        <w:jc w:val="both"/>
      </w:pPr>
    </w:p>
    <w:p w:rsidR="00B9073D" w:rsidRDefault="00B9073D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</w:p>
    <w:p w:rsidR="00B9073D" w:rsidRDefault="00CF6528">
      <w:pPr>
        <w:pStyle w:val="Standard"/>
        <w:spacing w:line="360" w:lineRule="auto"/>
        <w:jc w:val="center"/>
        <w:rPr>
          <w:rFonts w:ascii="Times New Roman" w:hAnsi="Times New Roman"/>
          <w:b/>
          <w:bCs/>
        </w:rPr>
      </w:pPr>
      <w:bookmarkStart w:id="8" w:name="page29R_mcid20"/>
      <w:bookmarkEnd w:id="8"/>
      <w:r>
        <w:rPr>
          <w:rFonts w:ascii="Times New Roman" w:hAnsi="Times New Roman"/>
          <w:b/>
          <w:bCs/>
        </w:rPr>
        <w:t>§ 8</w:t>
      </w:r>
    </w:p>
    <w:p w:rsidR="00B9073D" w:rsidRDefault="00B9073D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B9073D" w:rsidRDefault="00CF6528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Regulamin wchodzi w życie z dniem 01.09.2022 r.</w:t>
      </w:r>
    </w:p>
    <w:p w:rsidR="00B9073D" w:rsidRDefault="00B9073D">
      <w:pPr>
        <w:pStyle w:val="Standard"/>
        <w:spacing w:line="360" w:lineRule="auto"/>
        <w:jc w:val="both"/>
        <w:rPr>
          <w:rFonts w:ascii="Times New Roman" w:hAnsi="Times New Roman"/>
        </w:rPr>
      </w:pPr>
    </w:p>
    <w:sectPr w:rsidR="00B9073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528" w:rsidRDefault="00CF6528">
      <w:r>
        <w:separator/>
      </w:r>
    </w:p>
  </w:endnote>
  <w:endnote w:type="continuationSeparator" w:id="0">
    <w:p w:rsidR="00CF6528" w:rsidRDefault="00CF6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528" w:rsidRDefault="00CF6528">
      <w:r>
        <w:rPr>
          <w:color w:val="000000"/>
        </w:rPr>
        <w:separator/>
      </w:r>
    </w:p>
  </w:footnote>
  <w:footnote w:type="continuationSeparator" w:id="0">
    <w:p w:rsidR="00CF6528" w:rsidRDefault="00CF6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20AEF"/>
    <w:multiLevelType w:val="multilevel"/>
    <w:tmpl w:val="42EA5820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1" w15:restartNumberingAfterBreak="0">
    <w:nsid w:val="18995D85"/>
    <w:multiLevelType w:val="multilevel"/>
    <w:tmpl w:val="1FAEE198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2" w15:restartNumberingAfterBreak="0">
    <w:nsid w:val="24713E22"/>
    <w:multiLevelType w:val="multilevel"/>
    <w:tmpl w:val="A9A808C0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3" w15:restartNumberingAfterBreak="0">
    <w:nsid w:val="27424C5C"/>
    <w:multiLevelType w:val="multilevel"/>
    <w:tmpl w:val="5F9AF9F8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4" w15:restartNumberingAfterBreak="0">
    <w:nsid w:val="33E40171"/>
    <w:multiLevelType w:val="multilevel"/>
    <w:tmpl w:val="CF8224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423B0FAB"/>
    <w:multiLevelType w:val="multilevel"/>
    <w:tmpl w:val="A9E8CEDC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6" w15:restartNumberingAfterBreak="0">
    <w:nsid w:val="473342E4"/>
    <w:multiLevelType w:val="multilevel"/>
    <w:tmpl w:val="BAF84ED0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7" w15:restartNumberingAfterBreak="0">
    <w:nsid w:val="5C783145"/>
    <w:multiLevelType w:val="multilevel"/>
    <w:tmpl w:val="E31EB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0CD62FD"/>
    <w:multiLevelType w:val="multilevel"/>
    <w:tmpl w:val="842E4F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67B01946"/>
    <w:multiLevelType w:val="multilevel"/>
    <w:tmpl w:val="AD5295B0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lvlText w:val="%2."/>
      <w:lvlJc w:val="left"/>
      <w:pPr>
        <w:ind w:left="1140" w:hanging="360"/>
      </w:pPr>
    </w:lvl>
    <w:lvl w:ilvl="2">
      <w:start w:val="1"/>
      <w:numFmt w:val="decimal"/>
      <w:lvlText w:val="%3."/>
      <w:lvlJc w:val="left"/>
      <w:pPr>
        <w:ind w:left="1500" w:hanging="360"/>
      </w:pPr>
    </w:lvl>
    <w:lvl w:ilvl="3">
      <w:start w:val="1"/>
      <w:numFmt w:val="decimal"/>
      <w:lvlText w:val="%4."/>
      <w:lvlJc w:val="left"/>
      <w:pPr>
        <w:ind w:left="1860" w:hanging="360"/>
      </w:pPr>
    </w:lvl>
    <w:lvl w:ilvl="4">
      <w:start w:val="1"/>
      <w:numFmt w:val="decimal"/>
      <w:lvlText w:val="%5."/>
      <w:lvlJc w:val="left"/>
      <w:pPr>
        <w:ind w:left="2220" w:hanging="360"/>
      </w:pPr>
    </w:lvl>
    <w:lvl w:ilvl="5">
      <w:start w:val="1"/>
      <w:numFmt w:val="decimal"/>
      <w:lvlText w:val="%6."/>
      <w:lvlJc w:val="left"/>
      <w:pPr>
        <w:ind w:left="2580" w:hanging="360"/>
      </w:pPr>
    </w:lvl>
    <w:lvl w:ilvl="6">
      <w:start w:val="1"/>
      <w:numFmt w:val="decimal"/>
      <w:lvlText w:val="%7."/>
      <w:lvlJc w:val="left"/>
      <w:pPr>
        <w:ind w:left="2940" w:hanging="360"/>
      </w:pPr>
    </w:lvl>
    <w:lvl w:ilvl="7">
      <w:start w:val="1"/>
      <w:numFmt w:val="decimal"/>
      <w:lvlText w:val="%8."/>
      <w:lvlJc w:val="left"/>
      <w:pPr>
        <w:ind w:left="3300" w:hanging="360"/>
      </w:pPr>
    </w:lvl>
    <w:lvl w:ilvl="8">
      <w:start w:val="1"/>
      <w:numFmt w:val="decimal"/>
      <w:lvlText w:val="%9."/>
      <w:lvlJc w:val="left"/>
      <w:pPr>
        <w:ind w:left="3660" w:hanging="360"/>
      </w:pPr>
    </w:lvl>
  </w:abstractNum>
  <w:abstractNum w:abstractNumId="10" w15:restartNumberingAfterBreak="0">
    <w:nsid w:val="69EA1112"/>
    <w:multiLevelType w:val="multilevel"/>
    <w:tmpl w:val="342A7D32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1" w15:restartNumberingAfterBreak="0">
    <w:nsid w:val="6F735933"/>
    <w:multiLevelType w:val="multilevel"/>
    <w:tmpl w:val="99D2949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  <w:bCs w:val="0"/>
      </w:rPr>
    </w:lvl>
  </w:abstractNum>
  <w:abstractNum w:abstractNumId="12" w15:restartNumberingAfterBreak="0">
    <w:nsid w:val="70AF49D2"/>
    <w:multiLevelType w:val="multilevel"/>
    <w:tmpl w:val="7388946E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13" w15:restartNumberingAfterBreak="0">
    <w:nsid w:val="71D54BC0"/>
    <w:multiLevelType w:val="multilevel"/>
    <w:tmpl w:val="6D34CEAC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0"/>
  </w:num>
  <w:num w:numId="5">
    <w:abstractNumId w:val="4"/>
  </w:num>
  <w:num w:numId="6">
    <w:abstractNumId w:val="9"/>
  </w:num>
  <w:num w:numId="7">
    <w:abstractNumId w:val="12"/>
  </w:num>
  <w:num w:numId="8">
    <w:abstractNumId w:val="2"/>
  </w:num>
  <w:num w:numId="9">
    <w:abstractNumId w:val="6"/>
  </w:num>
  <w:num w:numId="10">
    <w:abstractNumId w:val="8"/>
  </w:num>
  <w:num w:numId="11">
    <w:abstractNumId w:val="7"/>
  </w:num>
  <w:num w:numId="12">
    <w:abstractNumId w:val="1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ttachedTemplate r:id="rId1"/>
  <w:documentProtection w:edit="readOnly" w:formatting="1" w:enforcement="1" w:cryptProviderType="rsaAES" w:cryptAlgorithmClass="hash" w:cryptAlgorithmType="typeAny" w:cryptAlgorithmSid="14" w:cryptSpinCount="100000" w:hash="umJXzm0E7vhEq8+zx21WTTfSQYSTOEv6iW64OCUs44h36GnSz4t3kb4bUb5Rnyp76BJAuH+eW1oHCfOpgRvecg==" w:salt="VwAnRuJKqw9OFck+lPJUCw==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9073D"/>
    <w:rsid w:val="00444A4F"/>
    <w:rsid w:val="00692961"/>
    <w:rsid w:val="00B9073D"/>
    <w:rsid w:val="00C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A4B26F-45BB-49FA-82A7-D5A13680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Podpis">
    <w:name w:val="Signature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Zwykytekst">
    <w:name w:val="Plain Text"/>
    <w:basedOn w:val="Standard"/>
    <w:rPr>
      <w:rFonts w:ascii="Consolas" w:eastAsia="Consolas" w:hAnsi="Consolas" w:cs="Consolas"/>
      <w:sz w:val="21"/>
      <w:szCs w:val="21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  <w:rPr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1545</Words>
  <Characters>9272</Characters>
  <Application>Microsoft Office Word</Application>
  <DocSecurity>8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rosińska</dc:creator>
  <cp:lastModifiedBy>Marcin Zdanowicz</cp:lastModifiedBy>
  <cp:revision>3</cp:revision>
  <cp:lastPrinted>2022-09-05T15:55:00Z</cp:lastPrinted>
  <dcterms:created xsi:type="dcterms:W3CDTF">2022-09-19T09:28:00Z</dcterms:created>
  <dcterms:modified xsi:type="dcterms:W3CDTF">2022-09-19T09:29:00Z</dcterms:modified>
</cp:coreProperties>
</file>